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4020"/>
        <w:gridCol w:w="713"/>
        <w:gridCol w:w="487"/>
        <w:gridCol w:w="4069"/>
        <w:gridCol w:w="720"/>
        <w:gridCol w:w="720"/>
        <w:gridCol w:w="3851"/>
      </w:tblGrid>
      <w:tr w:rsidR="009523FE" w14:paraId="048B79EC" w14:textId="77777777" w:rsidTr="00964B57">
        <w:trPr>
          <w:trHeight w:hRule="exact" w:val="10800"/>
          <w:jc w:val="center"/>
        </w:trPr>
        <w:tc>
          <w:tcPr>
            <w:tcW w:w="4020" w:type="dxa"/>
          </w:tcPr>
          <w:bookmarkStart w:id="0" w:name="_GoBack" w:displacedByCustomXml="next"/>
          <w:bookmarkEnd w:id="0" w:displacedByCustomXml="next"/>
          <w:sdt>
            <w:sdtPr>
              <w:alias w:val="Click icon at right to replace picture"/>
              <w:tag w:val="Click icon at right to replace picture"/>
              <w:id w:val="321324275"/>
              <w:picture/>
            </w:sdtPr>
            <w:sdtEndPr/>
            <w:sdtContent>
              <w:p w14:paraId="7367421E" w14:textId="77777777" w:rsidR="009523FE" w:rsidRDefault="009523FE" w:rsidP="009523FE">
                <w:r>
                  <w:rPr>
                    <w:noProof/>
                    <w:lang w:eastAsia="en-US"/>
                  </w:rPr>
                  <w:drawing>
                    <wp:inline distT="0" distB="0" distL="0" distR="0" wp14:anchorId="56DF42AF" wp14:editId="4E0E09F7">
                      <wp:extent cx="2428875" cy="2066331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1204" cy="21108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C9B1805" w14:textId="52B9BD0A" w:rsidR="00F348E5" w:rsidRDefault="00F348E5" w:rsidP="00F348E5">
            <w:pPr>
              <w:pStyle w:val="Caption"/>
              <w:spacing w:after="0"/>
              <w:rPr>
                <w:b/>
                <w:i w:val="0"/>
              </w:rPr>
            </w:pPr>
            <w:r>
              <w:rPr>
                <w:b/>
                <w:i w:val="0"/>
              </w:rPr>
              <w:t>Objectives:</w:t>
            </w:r>
          </w:p>
          <w:p w14:paraId="022D049C" w14:textId="3F01D086" w:rsidR="00F348E5" w:rsidRDefault="00F348E5" w:rsidP="00F348E5">
            <w:pPr>
              <w:pStyle w:val="ListParagraph"/>
              <w:numPr>
                <w:ilvl w:val="0"/>
                <w:numId w:val="14"/>
              </w:numPr>
            </w:pPr>
            <w:r>
              <w:t>Define elder abuse.</w:t>
            </w:r>
          </w:p>
          <w:p w14:paraId="4DA55427" w14:textId="4F3737DE" w:rsidR="00F348E5" w:rsidRDefault="00F348E5" w:rsidP="00F348E5">
            <w:pPr>
              <w:pStyle w:val="ListParagraph"/>
              <w:numPr>
                <w:ilvl w:val="0"/>
                <w:numId w:val="14"/>
              </w:numPr>
            </w:pPr>
            <w:r>
              <w:t>Describe physical signs of abuse.</w:t>
            </w:r>
          </w:p>
          <w:p w14:paraId="3D1E51DC" w14:textId="77777777" w:rsidR="00F348E5" w:rsidRDefault="00F348E5" w:rsidP="00F348E5">
            <w:pPr>
              <w:pStyle w:val="ListParagraph"/>
              <w:numPr>
                <w:ilvl w:val="0"/>
                <w:numId w:val="14"/>
              </w:numPr>
            </w:pPr>
            <w:r>
              <w:t>Describe emotional signs of</w:t>
            </w:r>
          </w:p>
          <w:p w14:paraId="14671C6A" w14:textId="08B45B8E" w:rsidR="00F348E5" w:rsidRPr="00F348E5" w:rsidRDefault="00F348E5" w:rsidP="00F348E5">
            <w:pPr>
              <w:pStyle w:val="ListParagraph"/>
            </w:pPr>
            <w:r>
              <w:t>abuse.</w:t>
            </w:r>
          </w:p>
          <w:p w14:paraId="1DDC3A29" w14:textId="77777777" w:rsidR="009523FE" w:rsidRDefault="00964B57" w:rsidP="00964B57">
            <w:pPr>
              <w:pStyle w:val="Heading2"/>
              <w:rPr>
                <w:rStyle w:val="Heading2Char"/>
                <w:b/>
              </w:rPr>
            </w:pPr>
            <w:r w:rsidRPr="00964B57">
              <w:rPr>
                <w:rStyle w:val="Heading2Char"/>
                <w:b/>
              </w:rPr>
              <w:t>Warning signs of elderly abuse</w:t>
            </w:r>
          </w:p>
          <w:p w14:paraId="24B007F8" w14:textId="77777777" w:rsidR="0051175C" w:rsidRPr="0051175C" w:rsidRDefault="0051175C" w:rsidP="0051175C">
            <w:r>
              <w:t>(what to watch for)</w:t>
            </w:r>
          </w:p>
          <w:p w14:paraId="102E7D1A" w14:textId="77777777" w:rsidR="00964B57" w:rsidRDefault="00964B57" w:rsidP="00964B57">
            <w:pPr>
              <w:rPr>
                <w:b/>
              </w:rPr>
            </w:pPr>
            <w:r w:rsidRPr="00964B57">
              <w:rPr>
                <w:b/>
              </w:rPr>
              <w:t>Physical:</w:t>
            </w:r>
          </w:p>
          <w:p w14:paraId="62821746" w14:textId="77777777" w:rsidR="00964B57" w:rsidRDefault="00964B57" w:rsidP="00964B57">
            <w:pPr>
              <w:pStyle w:val="ListParagraph"/>
              <w:numPr>
                <w:ilvl w:val="0"/>
                <w:numId w:val="6"/>
              </w:numPr>
            </w:pPr>
            <w:r>
              <w:t>Bruising, pressure marks, broken bones, burns</w:t>
            </w:r>
          </w:p>
          <w:p w14:paraId="33C3C78D" w14:textId="77777777" w:rsidR="0051175C" w:rsidRDefault="00964B57" w:rsidP="00964B57">
            <w:pPr>
              <w:pStyle w:val="ListParagraph"/>
              <w:numPr>
                <w:ilvl w:val="0"/>
                <w:numId w:val="6"/>
              </w:numPr>
            </w:pPr>
            <w:r>
              <w:t>Bruising around breasts or genital area</w:t>
            </w:r>
            <w:r w:rsidR="0051175C">
              <w:t xml:space="preserve"> can be from sexual abuse</w:t>
            </w:r>
          </w:p>
          <w:p w14:paraId="78CB2E02" w14:textId="77777777" w:rsidR="0051175C" w:rsidRDefault="0051175C" w:rsidP="00964B57">
            <w:pPr>
              <w:pStyle w:val="ListParagraph"/>
              <w:numPr>
                <w:ilvl w:val="0"/>
                <w:numId w:val="6"/>
              </w:numPr>
            </w:pPr>
            <w:r>
              <w:t>Bedsores, poor hygiene, unintended weight loss</w:t>
            </w:r>
          </w:p>
          <w:p w14:paraId="25B0EF00" w14:textId="77777777" w:rsidR="0051175C" w:rsidRDefault="0051175C" w:rsidP="0051175C">
            <w:pPr>
              <w:rPr>
                <w:b/>
              </w:rPr>
            </w:pPr>
            <w:r>
              <w:rPr>
                <w:b/>
              </w:rPr>
              <w:t>Emotional:</w:t>
            </w:r>
          </w:p>
          <w:p w14:paraId="0FCD989D" w14:textId="77777777" w:rsidR="00964B57" w:rsidRDefault="0051175C" w:rsidP="0051175C">
            <w:pPr>
              <w:pStyle w:val="ListParagraph"/>
              <w:numPr>
                <w:ilvl w:val="0"/>
                <w:numId w:val="7"/>
              </w:numPr>
            </w:pPr>
            <w:r>
              <w:t xml:space="preserve">Changed behavior such as belittling, threats, and other uses of power </w:t>
            </w:r>
          </w:p>
          <w:p w14:paraId="5D6468B2" w14:textId="77777777" w:rsidR="0051175C" w:rsidRDefault="0051175C" w:rsidP="0051175C">
            <w:pPr>
              <w:pStyle w:val="ListParagraph"/>
              <w:numPr>
                <w:ilvl w:val="0"/>
                <w:numId w:val="7"/>
              </w:numPr>
            </w:pPr>
            <w:r>
              <w:t>Strained relationships with friends and family</w:t>
            </w:r>
          </w:p>
          <w:p w14:paraId="70114E33" w14:textId="77777777" w:rsidR="0051175C" w:rsidRDefault="0051175C" w:rsidP="0051175C">
            <w:pPr>
              <w:pStyle w:val="ListParagraph"/>
              <w:numPr>
                <w:ilvl w:val="0"/>
                <w:numId w:val="7"/>
              </w:numPr>
            </w:pPr>
            <w:r>
              <w:t>Frequent arguments between the caregiver and the elderly person</w:t>
            </w:r>
          </w:p>
          <w:p w14:paraId="62F1FD0D" w14:textId="77777777" w:rsidR="00964B57" w:rsidRPr="00964B57" w:rsidRDefault="00964B57" w:rsidP="00964B57"/>
        </w:tc>
        <w:tc>
          <w:tcPr>
            <w:tcW w:w="713" w:type="dxa"/>
          </w:tcPr>
          <w:p w14:paraId="7885C5BE" w14:textId="77777777" w:rsidR="009523FE" w:rsidRDefault="009523FE"/>
        </w:tc>
        <w:tc>
          <w:tcPr>
            <w:tcW w:w="487" w:type="dxa"/>
          </w:tcPr>
          <w:p w14:paraId="3F000B0D" w14:textId="77777777" w:rsidR="009523FE" w:rsidRDefault="009523FE"/>
        </w:tc>
        <w:tc>
          <w:tcPr>
            <w:tcW w:w="4069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69"/>
            </w:tblGrid>
            <w:tr w:rsidR="009523FE" w14:paraId="5B619F7B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7FB4C377" w14:textId="77777777" w:rsidR="009523FE" w:rsidRDefault="009523FE">
                  <w:pPr>
                    <w:pStyle w:val="Heading1"/>
                  </w:pPr>
                  <w:r>
                    <w:t>Elderly Abuse</w:t>
                  </w:r>
                </w:p>
                <w:p w14:paraId="54BBB2F3" w14:textId="77777777" w:rsidR="009523FE" w:rsidRDefault="009523FE">
                  <w:pPr>
                    <w:pStyle w:val="Heading2"/>
                  </w:pPr>
                  <w:r>
                    <w:t>What is it?</w:t>
                  </w:r>
                </w:p>
                <w:p w14:paraId="3FCD04E5" w14:textId="77777777" w:rsidR="009523FE" w:rsidRDefault="00833D0C">
                  <w:r>
                    <w:t>Elderly abuse is a</w:t>
                  </w:r>
                  <w:r w:rsidR="009523FE">
                    <w:t xml:space="preserve"> term referring to </w:t>
                  </w:r>
                  <w:r>
                    <w:t xml:space="preserve">any knowing, intentional, or negligent act by a caregiver or any other person that causes harm or serious risk of harm to a vulnerable adult. </w:t>
                  </w:r>
                </w:p>
                <w:p w14:paraId="37419F42" w14:textId="77777777" w:rsidR="00833D0C" w:rsidRDefault="00833D0C">
                  <w:r>
                    <w:t>This can be categorized into the following:</w:t>
                  </w:r>
                </w:p>
                <w:p w14:paraId="6B876730" w14:textId="77777777" w:rsidR="00833D0C" w:rsidRDefault="00833D0C">
                  <w:r w:rsidRPr="00833D0C">
                    <w:rPr>
                      <w:b/>
                    </w:rPr>
                    <w:t>Physical</w:t>
                  </w:r>
                  <w:r>
                    <w:t>- force that results in bodily harm, pain, and/or impairment. This may include assault, battery, and inappropriate restraint.</w:t>
                  </w:r>
                </w:p>
                <w:p w14:paraId="448E8FD4" w14:textId="77777777" w:rsidR="00833D0C" w:rsidRDefault="00833D0C">
                  <w:r>
                    <w:rPr>
                      <w:b/>
                    </w:rPr>
                    <w:t>Sexual</w:t>
                  </w:r>
                  <w:r>
                    <w:t>- A non-consensual act of sexual contact with an elderly person.</w:t>
                  </w:r>
                </w:p>
                <w:p w14:paraId="2C30875E" w14:textId="77777777" w:rsidR="00071EC2" w:rsidRDefault="00833D0C">
                  <w:r>
                    <w:rPr>
                      <w:b/>
                    </w:rPr>
                    <w:t>Emotional</w:t>
                  </w:r>
                  <w:r>
                    <w:t xml:space="preserve">- occurs when an elderly patient experiences trauma after </w:t>
                  </w:r>
                  <w:r w:rsidR="00071EC2">
                    <w:t>being abused. Examples may be embarrassment or humiliation.</w:t>
                  </w:r>
                </w:p>
                <w:p w14:paraId="5CC5E256" w14:textId="77777777" w:rsidR="00071EC2" w:rsidRDefault="00071EC2">
                  <w:r>
                    <w:rPr>
                      <w:b/>
                    </w:rPr>
                    <w:t>Abandonment</w:t>
                  </w:r>
                  <w:r>
                    <w:t xml:space="preserve">- when an elder in deserted by their caregiver or any other person who’s responsibility is to watch over the elder. </w:t>
                  </w:r>
                </w:p>
                <w:p w14:paraId="2E88D822" w14:textId="77777777" w:rsidR="00071EC2" w:rsidRDefault="00071EC2">
                  <w:r w:rsidRPr="00071EC2">
                    <w:rPr>
                      <w:b/>
                    </w:rPr>
                    <w:t>Neglect</w:t>
                  </w:r>
                  <w:r>
                    <w:t xml:space="preserve">- is failure of an elderly patients caregiver to provide the essentials for life </w:t>
                  </w:r>
                </w:p>
                <w:p w14:paraId="52D8507D" w14:textId="77777777" w:rsidR="00071EC2" w:rsidRDefault="00071EC2"/>
                <w:p w14:paraId="4F94B7D5" w14:textId="77777777" w:rsidR="00071EC2" w:rsidRDefault="00071EC2"/>
                <w:p w14:paraId="175D39DA" w14:textId="77777777" w:rsidR="00071EC2" w:rsidRDefault="00071EC2"/>
                <w:p w14:paraId="6E812101" w14:textId="77777777" w:rsidR="00071EC2" w:rsidRDefault="00071EC2"/>
                <w:p w14:paraId="6ADC2822" w14:textId="77777777" w:rsidR="00071EC2" w:rsidRDefault="00071EC2"/>
                <w:p w14:paraId="1AFC9B76" w14:textId="77777777" w:rsidR="00071EC2" w:rsidRDefault="00071EC2"/>
                <w:p w14:paraId="67E4C220" w14:textId="77777777" w:rsidR="00071EC2" w:rsidRDefault="00071EC2"/>
                <w:p w14:paraId="4DF831AC" w14:textId="77777777" w:rsidR="00071EC2" w:rsidRDefault="00071EC2"/>
                <w:p w14:paraId="45966A7A" w14:textId="77777777" w:rsidR="00071EC2" w:rsidRDefault="00071EC2"/>
                <w:p w14:paraId="367F9FBD" w14:textId="77777777" w:rsidR="00071EC2" w:rsidRDefault="00071EC2"/>
                <w:p w14:paraId="591FF232" w14:textId="77777777" w:rsidR="00071EC2" w:rsidRDefault="00071EC2"/>
                <w:p w14:paraId="399B4E84" w14:textId="77777777" w:rsidR="00833D0C" w:rsidRPr="00071EC2" w:rsidRDefault="00071EC2">
                  <w:pPr>
                    <w:rPr>
                      <w:b/>
                    </w:rPr>
                  </w:pPr>
                  <w:r>
                    <w:t xml:space="preserve"> ( (food, water, shelter) </w:t>
                  </w:r>
                  <w:r w:rsidRPr="00071EC2">
                    <w:rPr>
                      <w:b/>
                    </w:rPr>
                    <w:t xml:space="preserve"> </w:t>
                  </w:r>
                  <w:r w:rsidR="00833D0C" w:rsidRPr="00071EC2">
                    <w:rPr>
                      <w:b/>
                    </w:rPr>
                    <w:t xml:space="preserve">   </w:t>
                  </w:r>
                </w:p>
                <w:p w14:paraId="161FFC71" w14:textId="77777777" w:rsidR="009523FE" w:rsidRDefault="009523FE">
                  <w:pPr>
                    <w:pStyle w:val="Heading2"/>
                  </w:pPr>
                  <w:r>
                    <w:t>Contact Us</w:t>
                  </w:r>
                </w:p>
                <w:p w14:paraId="64243066" w14:textId="77777777" w:rsidR="009523FE" w:rsidRDefault="009523FE">
                  <w:r>
                    <w:t xml:space="preserve">Phone: </w:t>
                  </w:r>
                  <w:sdt>
                    <w:sdtPr>
                      <w:id w:val="28305847"/>
                      <w:placeholder>
                        <w:docPart w:val="C2DEFFFA18F84F9880C8AD7140195753"/>
                      </w:placeholder>
                      <w:temporary/>
                      <w:showingPlcHdr/>
                    </w:sdtPr>
                    <w:sdtEndPr/>
                    <w:sdtContent>
                      <w:r>
                        <w:t>[Telephone]</w:t>
                      </w:r>
                    </w:sdtContent>
                  </w:sdt>
                  <w:r>
                    <w:br/>
                    <w:t xml:space="preserve">Email: </w:t>
                  </w:r>
                  <w:sdt>
                    <w:sdtPr>
                      <w:id w:val="1906952974"/>
                      <w:placeholder>
                        <w:docPart w:val="E6EB6E2F91A94CC88E3DDA1887C5A018"/>
                      </w:placeholder>
                      <w:temporary/>
                      <w:showingPlcHdr/>
                    </w:sdtPr>
                    <w:sdtEndPr/>
                    <w:sdtContent>
                      <w:r>
                        <w:t>[Email address]</w:t>
                      </w:r>
                    </w:sdtContent>
                  </w:sdt>
                  <w:r>
                    <w:br/>
                    <w:t xml:space="preserve">Web: </w:t>
                  </w:r>
                  <w:sdt>
                    <w:sdtPr>
                      <w:id w:val="-1448382783"/>
                      <w:placeholder>
                        <w:docPart w:val="1880CED0FD2147F5AF84050D20A11EB9"/>
                      </w:placeholder>
                      <w:temporary/>
                      <w:showingPlcHdr/>
                    </w:sdtPr>
                    <w:sdtEndPr/>
                    <w:sdtContent>
                      <w:r>
                        <w:t>[Web address]</w:t>
                      </w:r>
                    </w:sdtContent>
                  </w:sdt>
                </w:p>
              </w:tc>
            </w:tr>
            <w:tr w:rsidR="00071EC2" w14:paraId="1DC4B4A6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4B301723" w14:textId="77777777" w:rsidR="00071EC2" w:rsidRDefault="00071EC2">
                  <w:pPr>
                    <w:pStyle w:val="Heading1"/>
                    <w:rPr>
                      <w:rFonts w:asciiTheme="minorHAnsi" w:hAnsiTheme="minorHAnsi"/>
                      <w:b w:val="0"/>
                      <w:color w:val="auto"/>
                      <w:sz w:val="20"/>
                    </w:rPr>
                  </w:pPr>
                  <w:r w:rsidRPr="00071EC2">
                    <w:rPr>
                      <w:rFonts w:asciiTheme="minorHAnsi" w:hAnsiTheme="minorHAnsi"/>
                      <w:b w:val="0"/>
                      <w:color w:val="auto"/>
                      <w:sz w:val="20"/>
                    </w:rPr>
                    <w:t>(Food, water, shelter</w:t>
                  </w:r>
                  <w:r>
                    <w:rPr>
                      <w:rFonts w:asciiTheme="minorHAnsi" w:hAnsiTheme="minorHAnsi"/>
                      <w:b w:val="0"/>
                      <w:color w:val="auto"/>
                      <w:sz w:val="20"/>
                    </w:rPr>
                    <w:t xml:space="preserve">), healthcare, and protection. </w:t>
                  </w:r>
                </w:p>
                <w:p w14:paraId="0EF4714F" w14:textId="77777777" w:rsidR="00071EC2" w:rsidRDefault="00071EC2" w:rsidP="00071EC2"/>
                <w:p w14:paraId="52ABA423" w14:textId="77777777" w:rsidR="00071EC2" w:rsidRPr="00071EC2" w:rsidRDefault="00071EC2" w:rsidP="00071EC2">
                  <w:pPr>
                    <w:rPr>
                      <w:b/>
                    </w:rPr>
                  </w:pPr>
                  <w:r w:rsidRPr="00071EC2">
                    <w:rPr>
                      <w:b/>
                    </w:rPr>
                    <w:t>Exploitation</w:t>
                  </w:r>
                  <w:r>
                    <w:t xml:space="preserve">- </w:t>
                  </w:r>
                  <w:r w:rsidR="00964B57">
                    <w:t xml:space="preserve">an action or fact of treating someone unfairly in order to benefit from their resources. Taking pills, </w:t>
                  </w:r>
                  <w:r w:rsidR="00964B57" w:rsidRPr="00964B57">
                    <w:t xml:space="preserve">money, or other assets. </w:t>
                  </w:r>
                </w:p>
              </w:tc>
            </w:tr>
            <w:tr w:rsidR="00071EC2" w14:paraId="724B8A8E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1E53074B" w14:textId="77777777" w:rsidR="00071EC2" w:rsidRDefault="00071EC2">
                  <w:pPr>
                    <w:pStyle w:val="Heading1"/>
                  </w:pPr>
                </w:p>
              </w:tc>
            </w:tr>
            <w:tr w:rsidR="009523FE" w14:paraId="03ED2C7C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p w14:paraId="570F6045" w14:textId="77777777" w:rsidR="009523FE" w:rsidRDefault="009523FE"/>
              </w:tc>
            </w:tr>
          </w:tbl>
          <w:p w14:paraId="3CD0365D" w14:textId="77777777" w:rsidR="009523FE" w:rsidRDefault="009523FE"/>
        </w:tc>
        <w:tc>
          <w:tcPr>
            <w:tcW w:w="720" w:type="dxa"/>
          </w:tcPr>
          <w:p w14:paraId="1AC252CC" w14:textId="77777777" w:rsidR="009523FE" w:rsidRDefault="009523FE"/>
        </w:tc>
        <w:tc>
          <w:tcPr>
            <w:tcW w:w="720" w:type="dxa"/>
          </w:tcPr>
          <w:p w14:paraId="2BEF1AC0" w14:textId="77777777" w:rsidR="009523FE" w:rsidRDefault="009523FE"/>
        </w:tc>
        <w:tc>
          <w:tcPr>
            <w:tcW w:w="3851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31"/>
              <w:gridCol w:w="20"/>
            </w:tblGrid>
            <w:tr w:rsidR="009523FE" w14:paraId="10EF295C" w14:textId="77777777">
              <w:trPr>
                <w:gridAfter w:val="1"/>
                <w:wAfter w:w="360" w:type="dxa"/>
                <w:trHeight w:hRule="exact" w:val="5760"/>
              </w:trPr>
              <w:sdt>
                <w:sdtPr>
                  <w:id w:val="-1297910721"/>
                  <w:picture/>
                </w:sdtPr>
                <w:sdtEndPr/>
                <w:sdtContent>
                  <w:tc>
                    <w:tcPr>
                      <w:tcW w:w="5000" w:type="pct"/>
                    </w:tcPr>
                    <w:p w14:paraId="0EE20BE6" w14:textId="77777777" w:rsidR="009523FE" w:rsidRDefault="009523FE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BA13322" wp14:editId="42335021">
                            <wp:extent cx="2590165" cy="2543175"/>
                            <wp:effectExtent l="0" t="0" r="635" b="9525"/>
                            <wp:docPr id="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0772" cy="2583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sdtContent>
              </w:sdt>
            </w:tr>
            <w:tr w:rsidR="009523FE" w14:paraId="5722BC23" w14:textId="77777777">
              <w:trPr>
                <w:gridAfter w:val="1"/>
                <w:wAfter w:w="360" w:type="dxa"/>
                <w:trHeight w:hRule="exact" w:val="360"/>
              </w:trPr>
              <w:tc>
                <w:tcPr>
                  <w:tcW w:w="5000" w:type="pct"/>
                </w:tcPr>
                <w:p w14:paraId="421267BE" w14:textId="77777777" w:rsidR="009523FE" w:rsidRDefault="009523FE"/>
              </w:tc>
            </w:tr>
            <w:tr w:rsidR="009523FE" w14:paraId="33FCE3A0" w14:textId="77777777">
              <w:trPr>
                <w:trHeight w:hRule="exact" w:val="3240"/>
              </w:trPr>
              <w:tc>
                <w:tcPr>
                  <w:tcW w:w="5000" w:type="pct"/>
                  <w:shd w:val="clear" w:color="auto" w:fill="03A996" w:themeFill="accent1"/>
                </w:tcPr>
                <w:p w14:paraId="6A987BEE" w14:textId="72ADA1D5" w:rsidR="009523FE" w:rsidRDefault="00E84DC5" w:rsidP="009523FE">
                  <w:pPr>
                    <w:pStyle w:val="Title"/>
                  </w:pPr>
                  <w:sdt>
                    <w:sdtPr>
                      <w:alias w:val="Company"/>
                      <w:tag w:val=""/>
                      <w:id w:val="1477263083"/>
                      <w:dataBinding w:prefixMappings="xmlns:ns0='http://schemas.openxmlformats.org/officeDocument/2006/extended-properties' " w:xpath="/ns0:Properties[1]/ns0:Company[1]" w:storeItemID="{6668398D-A668-4E3E-A5EB-62B293D839F1}"/>
                      <w:text/>
                    </w:sdtPr>
                    <w:sdtEndPr/>
                    <w:sdtContent>
                      <w:r w:rsidR="00F348E5">
                        <w:t>Name Here</w:t>
                      </w:r>
                    </w:sdtContent>
                  </w:sdt>
                </w:p>
                <w:p w14:paraId="76D744E8" w14:textId="77777777" w:rsidR="009523FE" w:rsidRDefault="009523FE" w:rsidP="009523FE"/>
                <w:p w14:paraId="3B7B6441" w14:textId="77777777" w:rsidR="009523FE" w:rsidRPr="009523FE" w:rsidRDefault="009523FE" w:rsidP="009523FE">
                  <w:pPr>
                    <w:ind w:firstLine="720"/>
                  </w:pPr>
                </w:p>
              </w:tc>
              <w:tc>
                <w:tcPr>
                  <w:tcW w:w="360" w:type="dxa"/>
                </w:tcPr>
                <w:p w14:paraId="07C1E1B7" w14:textId="77777777" w:rsidR="009523FE" w:rsidRDefault="009523FE">
                  <w:r>
                    <w:tab/>
                  </w:r>
                  <w:r>
                    <w:tab/>
                  </w:r>
                </w:p>
              </w:tc>
            </w:tr>
            <w:tr w:rsidR="009523FE" w14:paraId="2DB6258F" w14:textId="77777777">
              <w:trPr>
                <w:gridAfter w:val="1"/>
                <w:wAfter w:w="360" w:type="dxa"/>
                <w:trHeight w:hRule="exact" w:val="1440"/>
              </w:trPr>
              <w:tc>
                <w:tcPr>
                  <w:tcW w:w="5000" w:type="pct"/>
                  <w:shd w:val="clear" w:color="auto" w:fill="03A996" w:themeFill="accent1"/>
                  <w:vAlign w:val="bottom"/>
                </w:tcPr>
                <w:p w14:paraId="07B5492B" w14:textId="7CF1A02F" w:rsidR="009523FE" w:rsidRDefault="00F348E5" w:rsidP="009523FE">
                  <w:pPr>
                    <w:pStyle w:val="Subtitle"/>
                    <w:spacing w:line="240" w:lineRule="auto"/>
                  </w:pPr>
                  <w:r>
                    <w:t>Date HERE</w:t>
                  </w:r>
                </w:p>
                <w:p w14:paraId="50C4BA81" w14:textId="77777777" w:rsidR="009523FE" w:rsidRPr="009523FE" w:rsidRDefault="009523FE" w:rsidP="009523FE">
                  <w:pPr>
                    <w:pStyle w:val="Subtitle"/>
                  </w:pPr>
                  <w:r>
                    <w:t>Nursing 302</w:t>
                  </w:r>
                </w:p>
                <w:p w14:paraId="2633D66F" w14:textId="77777777" w:rsidR="009523FE" w:rsidRPr="009523FE" w:rsidRDefault="009523FE" w:rsidP="009523FE"/>
              </w:tc>
            </w:tr>
          </w:tbl>
          <w:p w14:paraId="3FCBB27F" w14:textId="77777777" w:rsidR="009523FE" w:rsidRDefault="009523FE"/>
        </w:tc>
      </w:tr>
    </w:tbl>
    <w:p w14:paraId="75D106A8" w14:textId="77777777" w:rsidR="00F84E76" w:rsidRDefault="00F84E76">
      <w:pPr>
        <w:pStyle w:val="NoSpacing"/>
      </w:pPr>
    </w:p>
    <w:p w14:paraId="6EF95683" w14:textId="77777777" w:rsidR="00B11976" w:rsidRDefault="00B11976" w:rsidP="00F27BD8">
      <w:pPr>
        <w:rPr>
          <w:b/>
          <w:sz w:val="24"/>
          <w:szCs w:val="24"/>
        </w:rPr>
      </w:pPr>
      <w:r>
        <w:br w:type="page"/>
      </w:r>
      <w:r w:rsidRPr="00B1197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4595E558" wp14:editId="228C3544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2505075" cy="3429000"/>
            <wp:effectExtent l="0" t="0" r="9525" b="0"/>
            <wp:wrapSquare wrapText="bothSides"/>
            <wp:docPr id="14" name="Picture 14" descr="C:\Users\MSU User\Downloads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SU User\Downloads\images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                  </w:t>
      </w:r>
      <w:r>
        <w:rPr>
          <w:b/>
          <w:sz w:val="24"/>
          <w:szCs w:val="24"/>
        </w:rPr>
        <w:t>Why are the elderly easy targets for abuse?</w:t>
      </w:r>
      <w:r w:rsidR="00BC6DEB" w:rsidRPr="00BC6D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E78C69D" w14:textId="77777777" w:rsidR="00B11976" w:rsidRDefault="00B11976" w:rsidP="00032A16">
      <w:pPr>
        <w:pStyle w:val="ListParagraph"/>
        <w:numPr>
          <w:ilvl w:val="0"/>
          <w:numId w:val="13"/>
        </w:numPr>
        <w:ind w:left="1350"/>
      </w:pPr>
      <w:r>
        <w:t xml:space="preserve">People over the age of 50 control 70% of </w:t>
      </w:r>
    </w:p>
    <w:p w14:paraId="2A686BF3" w14:textId="77777777" w:rsidR="003D0D8A" w:rsidRDefault="003D0D8A" w:rsidP="00BC6DEB">
      <w:pPr>
        <w:pStyle w:val="ListParagraph"/>
        <w:ind w:left="5400"/>
      </w:pPr>
      <w:r>
        <w:t>the worlds wealth</w:t>
      </w:r>
    </w:p>
    <w:p w14:paraId="030206F3" w14:textId="77777777" w:rsidR="003D0D8A" w:rsidRDefault="003D0D8A" w:rsidP="00032A16">
      <w:pPr>
        <w:pStyle w:val="ListParagraph"/>
        <w:numPr>
          <w:ilvl w:val="0"/>
          <w:numId w:val="13"/>
        </w:numPr>
        <w:ind w:left="1350"/>
      </w:pPr>
      <w:r>
        <w:t xml:space="preserve">Many seniors do  not know the value of </w:t>
      </w:r>
    </w:p>
    <w:p w14:paraId="7FD13831" w14:textId="77777777" w:rsidR="003D0D8A" w:rsidRDefault="00F27BD8" w:rsidP="00BC6DEB">
      <w:pPr>
        <w:pStyle w:val="ListParagraph"/>
        <w:ind w:left="5400"/>
      </w:pPr>
      <w:r>
        <w:t xml:space="preserve">their </w:t>
      </w:r>
      <w:r w:rsidR="003D0D8A">
        <w:t>property and other assets</w:t>
      </w:r>
    </w:p>
    <w:p w14:paraId="1865BE8B" w14:textId="77777777" w:rsidR="003D0D8A" w:rsidRDefault="003D0D8A" w:rsidP="00032A16">
      <w:pPr>
        <w:pStyle w:val="ListParagraph"/>
        <w:numPr>
          <w:ilvl w:val="0"/>
          <w:numId w:val="13"/>
        </w:numPr>
        <w:ind w:left="4140" w:firstLine="900"/>
      </w:pPr>
      <w:r>
        <w:t xml:space="preserve">Disabilities make them have to depend on </w:t>
      </w:r>
    </w:p>
    <w:p w14:paraId="124BA5F4" w14:textId="77777777" w:rsidR="003D0D8A" w:rsidRDefault="003D0D8A" w:rsidP="00032A16">
      <w:pPr>
        <w:pStyle w:val="ListParagraph"/>
        <w:ind w:left="4140" w:firstLine="900"/>
      </w:pPr>
      <w:r>
        <w:t>others for care and support</w:t>
      </w:r>
    </w:p>
    <w:p w14:paraId="7B2A31BE" w14:textId="77777777" w:rsidR="003D0D8A" w:rsidRDefault="003D0D8A" w:rsidP="00032A16">
      <w:pPr>
        <w:pStyle w:val="ListParagraph"/>
        <w:numPr>
          <w:ilvl w:val="0"/>
          <w:numId w:val="13"/>
        </w:numPr>
        <w:ind w:left="4140" w:firstLine="900"/>
      </w:pPr>
      <w:r>
        <w:t>Easy to predict due to predetermined</w:t>
      </w:r>
    </w:p>
    <w:p w14:paraId="1CC33764" w14:textId="77777777" w:rsidR="003D0D8A" w:rsidRDefault="003D0D8A" w:rsidP="00032A16">
      <w:pPr>
        <w:pStyle w:val="ListParagraph"/>
        <w:ind w:left="4140" w:firstLine="900"/>
      </w:pPr>
      <w:r>
        <w:t xml:space="preserve">schedules and payment </w:t>
      </w:r>
    </w:p>
    <w:p w14:paraId="0830CA6D" w14:textId="77777777" w:rsidR="003D0D8A" w:rsidRDefault="003D0D8A" w:rsidP="00032A16">
      <w:pPr>
        <w:pStyle w:val="ListParagraph"/>
        <w:numPr>
          <w:ilvl w:val="0"/>
          <w:numId w:val="13"/>
        </w:numPr>
        <w:ind w:left="4140" w:firstLine="900"/>
      </w:pPr>
      <w:r>
        <w:t>Technology advancements make it hard for</w:t>
      </w:r>
    </w:p>
    <w:p w14:paraId="52D27BEE" w14:textId="77777777" w:rsidR="003D0D8A" w:rsidRDefault="00F27BD8" w:rsidP="00032A16">
      <w:pPr>
        <w:pStyle w:val="ListParagraph"/>
        <w:ind w:left="4140" w:firstLine="900"/>
      </w:pPr>
      <w:r>
        <w:t>e</w:t>
      </w:r>
      <w:r w:rsidR="003D0D8A">
        <w:t xml:space="preserve">lderly </w:t>
      </w:r>
      <w:r>
        <w:t>patients</w:t>
      </w:r>
      <w:r w:rsidR="003D0D8A">
        <w:t xml:space="preserve"> to keep track of bill</w:t>
      </w:r>
      <w:r>
        <w:t xml:space="preserve">s and </w:t>
      </w:r>
    </w:p>
    <w:p w14:paraId="6FE94C79" w14:textId="77777777" w:rsidR="00F27BD8" w:rsidRDefault="00F27BD8" w:rsidP="00032A16">
      <w:pPr>
        <w:pStyle w:val="ListParagraph"/>
        <w:ind w:left="4140" w:firstLine="900"/>
      </w:pPr>
      <w:r>
        <w:t>finances</w:t>
      </w:r>
    </w:p>
    <w:p w14:paraId="6427B730" w14:textId="77777777" w:rsidR="00F27BD8" w:rsidRDefault="00F27BD8" w:rsidP="00032A16">
      <w:pPr>
        <w:pStyle w:val="ListParagraph"/>
        <w:numPr>
          <w:ilvl w:val="0"/>
          <w:numId w:val="13"/>
        </w:numPr>
        <w:ind w:left="4140" w:firstLine="900"/>
      </w:pPr>
      <w:r>
        <w:t xml:space="preserve">Many abusers believe that fragile, weak   </w:t>
      </w:r>
    </w:p>
    <w:p w14:paraId="62ABA8BE" w14:textId="77777777" w:rsidR="00F27BD8" w:rsidRDefault="00F27BD8" w:rsidP="00032A16">
      <w:pPr>
        <w:pStyle w:val="ListParagraph"/>
        <w:ind w:left="4140" w:firstLine="900"/>
      </w:pPr>
      <w:r>
        <w:t xml:space="preserve">victims will not be alive to pursue legal </w:t>
      </w:r>
    </w:p>
    <w:p w14:paraId="6E7567F9" w14:textId="77777777" w:rsidR="00F27BD8" w:rsidRDefault="00F27BD8" w:rsidP="00032A16">
      <w:pPr>
        <w:pStyle w:val="ListParagraph"/>
        <w:ind w:left="4140" w:firstLine="900"/>
      </w:pPr>
      <w:r>
        <w:t>actions against them</w:t>
      </w:r>
    </w:p>
    <w:p w14:paraId="2922AB54" w14:textId="77777777" w:rsidR="00F27BD8" w:rsidRDefault="00F27BD8" w:rsidP="00032A16">
      <w:pPr>
        <w:pStyle w:val="ListParagraph"/>
        <w:numPr>
          <w:ilvl w:val="0"/>
          <w:numId w:val="13"/>
        </w:numPr>
        <w:ind w:left="4140" w:firstLine="900"/>
      </w:pPr>
      <w:r>
        <w:t xml:space="preserve">Those with severe impairments are less </w:t>
      </w:r>
    </w:p>
    <w:p w14:paraId="32137056" w14:textId="77777777" w:rsidR="00F27BD8" w:rsidRDefault="00F27BD8" w:rsidP="00032A16">
      <w:pPr>
        <w:pStyle w:val="ListParagraph"/>
        <w:ind w:left="4140" w:firstLine="900"/>
      </w:pPr>
      <w:r>
        <w:t>likely to take action against their abuser</w:t>
      </w:r>
    </w:p>
    <w:p w14:paraId="2EC95D46" w14:textId="77777777" w:rsidR="00F27BD8" w:rsidRDefault="00F27BD8" w:rsidP="00032A16">
      <w:pPr>
        <w:pStyle w:val="ListParagraph"/>
        <w:ind w:left="4140" w:firstLine="900"/>
      </w:pPr>
      <w:r>
        <w:t>because of illness or to avoid embarrassment</w:t>
      </w:r>
    </w:p>
    <w:p w14:paraId="7E0C0B96" w14:textId="77777777" w:rsidR="00F27BD8" w:rsidRDefault="00F27BD8" w:rsidP="00032A16">
      <w:pPr>
        <w:pStyle w:val="ListParagraph"/>
        <w:numPr>
          <w:ilvl w:val="0"/>
          <w:numId w:val="13"/>
        </w:numPr>
        <w:ind w:left="4140" w:firstLine="900"/>
      </w:pPr>
      <w:r>
        <w:t xml:space="preserve">The majority of seniors are unsophisticated </w:t>
      </w:r>
    </w:p>
    <w:p w14:paraId="2F256C6F" w14:textId="77777777" w:rsidR="00F27BD8" w:rsidRDefault="00F27BD8" w:rsidP="00032A16">
      <w:pPr>
        <w:pStyle w:val="ListParagraph"/>
        <w:ind w:left="4140" w:firstLine="900"/>
      </w:pPr>
      <w:r>
        <w:t>about financial matters</w:t>
      </w:r>
    </w:p>
    <w:p w14:paraId="49BDAA60" w14:textId="77777777" w:rsidR="00BC6DEB" w:rsidRDefault="00117DA0" w:rsidP="00117DA0">
      <w:pPr>
        <w:tabs>
          <w:tab w:val="right" w:pos="5205"/>
        </w:tabs>
        <w:rPr>
          <w:b/>
          <w:sz w:val="24"/>
          <w:szCs w:val="24"/>
        </w:rPr>
      </w:pPr>
      <w:r w:rsidRPr="00AB506A">
        <w:rPr>
          <w:b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77E43270" wp14:editId="086FF07F">
            <wp:simplePos x="0" y="0"/>
            <wp:positionH relativeFrom="column">
              <wp:posOffset>2890520</wp:posOffset>
            </wp:positionH>
            <wp:positionV relativeFrom="paragraph">
              <wp:posOffset>128270</wp:posOffset>
            </wp:positionV>
            <wp:extent cx="3223895" cy="419100"/>
            <wp:effectExtent l="0" t="0" r="0" b="0"/>
            <wp:wrapSquare wrapText="bothSides"/>
            <wp:docPr id="18" name="Picture 18" descr="C:\Users\MSU User\Downloads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SU User\Downloads\images (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9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Where to find help?</w:t>
      </w:r>
    </w:p>
    <w:p w14:paraId="0C3E0CBB" w14:textId="77777777" w:rsidR="00700EB9" w:rsidRDefault="00BC6DEB" w:rsidP="00700EB9">
      <w:pPr>
        <w:spacing w:line="240" w:lineRule="auto"/>
      </w:pPr>
      <w:r w:rsidRPr="00BC6DEB">
        <w:rPr>
          <w:b/>
        </w:rPr>
        <w:t>Counseling</w:t>
      </w:r>
      <w:r w:rsidR="00700EB9">
        <w:rPr>
          <w:b/>
        </w:rPr>
        <w:t xml:space="preserve">: </w:t>
      </w:r>
      <w:r w:rsidR="00700EB9">
        <w:t xml:space="preserve">help overcome trauma, resolve </w:t>
      </w:r>
      <w:r w:rsidR="00117DA0">
        <w:t xml:space="preserve">   </w:t>
      </w:r>
    </w:p>
    <w:p w14:paraId="437B0BF8" w14:textId="77777777" w:rsidR="00AB506A" w:rsidRDefault="00700EB9" w:rsidP="00700EB9">
      <w:pPr>
        <w:spacing w:line="240" w:lineRule="auto"/>
      </w:pPr>
      <w:r>
        <w:t>conflicts, asses options, plan for their safety.</w:t>
      </w:r>
      <w:r w:rsidR="00117DA0">
        <w:t xml:space="preserve">                          </w:t>
      </w:r>
      <w:r w:rsidR="00AB506A">
        <w:t xml:space="preserve">  Any elderly person who feels as if they are being </w:t>
      </w:r>
      <w:r w:rsidR="00117DA0">
        <w:t xml:space="preserve">                         </w:t>
      </w:r>
    </w:p>
    <w:p w14:paraId="6286FF1C" w14:textId="77777777" w:rsidR="00AB506A" w:rsidRDefault="00700EB9" w:rsidP="00AB506A">
      <w:pPr>
        <w:spacing w:line="240" w:lineRule="auto"/>
      </w:pPr>
      <w:r>
        <w:t xml:space="preserve">Educate about resources, Co-dependency, </w:t>
      </w:r>
      <w:r w:rsidR="00AB506A">
        <w:t xml:space="preserve">                          </w:t>
      </w:r>
      <w:r w:rsidR="00117DA0">
        <w:t xml:space="preserve">    </w:t>
      </w:r>
      <w:r w:rsidR="00AB506A">
        <w:t xml:space="preserve">  abused can call this hotline for further assistance</w:t>
      </w:r>
    </w:p>
    <w:p w14:paraId="6FF5C317" w14:textId="77777777" w:rsidR="00700EB9" w:rsidRDefault="00700EB9" w:rsidP="00700EB9">
      <w:pPr>
        <w:spacing w:line="240" w:lineRule="auto"/>
      </w:pPr>
      <w:r>
        <w:t>And breaking through denial and shame.</w:t>
      </w:r>
      <w:r w:rsidR="00AB506A">
        <w:t xml:space="preserve">                               </w:t>
      </w:r>
      <w:r w:rsidR="00117DA0">
        <w:t xml:space="preserve">   </w:t>
      </w:r>
      <w:r w:rsidR="00AB506A">
        <w:t xml:space="preserve"> From trained professionals. They will understand </w:t>
      </w:r>
    </w:p>
    <w:p w14:paraId="424A351A" w14:textId="77777777" w:rsidR="00700EB9" w:rsidRDefault="00700EB9" w:rsidP="00700EB9">
      <w:pPr>
        <w:spacing w:line="240" w:lineRule="auto"/>
      </w:pPr>
      <w:r w:rsidRPr="00700EB9">
        <w:rPr>
          <w:b/>
        </w:rPr>
        <w:t xml:space="preserve">Legal Assistance: </w:t>
      </w:r>
      <w:r>
        <w:t xml:space="preserve">provided by private attorneys, </w:t>
      </w:r>
      <w:r w:rsidR="00117DA0">
        <w:t xml:space="preserve">                </w:t>
      </w:r>
      <w:r w:rsidR="00AB506A">
        <w:t xml:space="preserve">  your given situation </w:t>
      </w:r>
      <w:r w:rsidR="00B33F47">
        <w:t xml:space="preserve">and give you the best advice. </w:t>
      </w:r>
    </w:p>
    <w:p w14:paraId="33E40814" w14:textId="77777777" w:rsidR="00700EB9" w:rsidRDefault="00700EB9" w:rsidP="00700EB9">
      <w:pPr>
        <w:spacing w:line="240" w:lineRule="auto"/>
      </w:pPr>
      <w:r>
        <w:t>bar associations, and legal aid programs.</w:t>
      </w:r>
    </w:p>
    <w:p w14:paraId="4E16B4BE" w14:textId="77777777" w:rsidR="00700EB9" w:rsidRDefault="00700EB9" w:rsidP="00700EB9">
      <w:pPr>
        <w:spacing w:line="240" w:lineRule="auto"/>
      </w:pPr>
      <w:r>
        <w:t xml:space="preserve">Used to recover assets or property, annulments </w:t>
      </w:r>
    </w:p>
    <w:p w14:paraId="5820AFD1" w14:textId="77777777" w:rsidR="00AB506A" w:rsidRDefault="00700EB9" w:rsidP="00700EB9">
      <w:pPr>
        <w:spacing w:line="240" w:lineRule="auto"/>
      </w:pPr>
      <w:r>
        <w:t xml:space="preserve">of bogus </w:t>
      </w:r>
      <w:r w:rsidR="00AB506A">
        <w:t>marriages, prosecution of offenders, and</w:t>
      </w:r>
    </w:p>
    <w:p w14:paraId="7905DA1C" w14:textId="77777777" w:rsidR="005D2901" w:rsidRDefault="00AB506A" w:rsidP="00B33F47">
      <w:pPr>
        <w:spacing w:line="240" w:lineRule="auto"/>
      </w:pPr>
      <w:r>
        <w:t xml:space="preserve">obtain restitution. </w:t>
      </w:r>
    </w:p>
    <w:p w14:paraId="708D67AB" w14:textId="77777777" w:rsidR="005D2901" w:rsidRDefault="005D2901">
      <w:r>
        <w:br w:type="page"/>
      </w:r>
    </w:p>
    <w:p w14:paraId="7BCF02EE" w14:textId="77777777" w:rsidR="00B11976" w:rsidRDefault="005D2901" w:rsidP="005D2901">
      <w:pPr>
        <w:spacing w:line="240" w:lineRule="auto"/>
        <w:jc w:val="center"/>
        <w:rPr>
          <w:b/>
          <w:sz w:val="24"/>
          <w:szCs w:val="24"/>
        </w:rPr>
      </w:pPr>
      <w:r w:rsidRPr="005D2901">
        <w:rPr>
          <w:b/>
          <w:sz w:val="24"/>
          <w:szCs w:val="24"/>
        </w:rPr>
        <w:t>References</w:t>
      </w:r>
    </w:p>
    <w:p w14:paraId="4FB04F62" w14:textId="77777777" w:rsidR="00032A16" w:rsidRDefault="00032A16" w:rsidP="005D2901">
      <w:pPr>
        <w:spacing w:line="240" w:lineRule="auto"/>
      </w:pPr>
      <w:r>
        <w:rPr>
          <w:rFonts w:ascii="Times New Roman" w:hAnsi="Times New Roman" w:cs="Times New Roman"/>
          <w:color w:val="343434"/>
          <w:sz w:val="32"/>
          <w:szCs w:val="32"/>
        </w:rPr>
        <w:t>Administration for Community Living. (n.d.). What is Elder Abuse? Retrieved from http://www.aoa.gov/AoA_programs/elder_rights/EA_prevention/whatisEA.aspx</w:t>
      </w:r>
    </w:p>
    <w:p w14:paraId="39E2443C" w14:textId="77777777" w:rsidR="004D4F61" w:rsidRDefault="004D4F61" w:rsidP="005D2901">
      <w:pPr>
        <w:spacing w:line="240" w:lineRule="auto"/>
      </w:pPr>
      <w:r>
        <w:rPr>
          <w:rFonts w:ascii="Times New Roman" w:hAnsi="Times New Roman" w:cs="Times New Roman"/>
          <w:color w:val="343434"/>
          <w:sz w:val="32"/>
          <w:szCs w:val="32"/>
        </w:rPr>
        <w:t>National Committee for the Prevention of Elder Abuse. (2008). NCPEA. Retrieved from http://www.preventelderabuse.org/elderabuse/fin_abuse.html</w:t>
      </w:r>
    </w:p>
    <w:p w14:paraId="38607F46" w14:textId="77777777" w:rsidR="004D4F61" w:rsidRDefault="004D4F61" w:rsidP="004D4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343434"/>
          <w:sz w:val="32"/>
          <w:szCs w:val="32"/>
        </w:rPr>
        <w:t>National Center on Elder Abuse. (n.d.). Statistics/Data. Retrieved from http://www.ncea.aoa.gov/Library/Data/</w:t>
      </w:r>
    </w:p>
    <w:p w14:paraId="68FF7339" w14:textId="77777777" w:rsidR="004D4F61" w:rsidRDefault="004D4F61" w:rsidP="005D2901">
      <w:pPr>
        <w:spacing w:line="240" w:lineRule="auto"/>
      </w:pPr>
    </w:p>
    <w:p w14:paraId="2AF446E6" w14:textId="77777777" w:rsidR="005D2901" w:rsidRPr="005D2901" w:rsidRDefault="004D4F61" w:rsidP="005D2901">
      <w:pPr>
        <w:spacing w:line="240" w:lineRule="auto"/>
        <w:rPr>
          <w:b/>
          <w:sz w:val="24"/>
          <w:szCs w:val="24"/>
        </w:rPr>
      </w:pPr>
      <w:r>
        <w:rPr>
          <w:rFonts w:ascii="Times New Roman" w:hAnsi="Times New Roman" w:cs="Times New Roman"/>
          <w:color w:val="343434"/>
          <w:sz w:val="32"/>
          <w:szCs w:val="32"/>
        </w:rPr>
        <w:t xml:space="preserve">National Committee for the Prevention of Elder Abuse. (2008). NCPEA. </w:t>
      </w:r>
      <w:r w:rsidRPr="004D4F61">
        <w:rPr>
          <w:rFonts w:ascii="Times New Roman" w:hAnsi="Times New Roman" w:cs="Times New Roman"/>
          <w:i/>
          <w:color w:val="343434"/>
          <w:sz w:val="32"/>
          <w:szCs w:val="32"/>
        </w:rPr>
        <w:t>What services are available to stop abuse?</w:t>
      </w:r>
      <w:r>
        <w:rPr>
          <w:rFonts w:ascii="Times New Roman" w:hAnsi="Times New Roman" w:cs="Times New Roman"/>
          <w:color w:val="343434"/>
          <w:sz w:val="32"/>
          <w:szCs w:val="32"/>
        </w:rPr>
        <w:t xml:space="preserve"> Retrieved from http://www.preventelderabuse.org/elderabuse/help/help2.html</w:t>
      </w:r>
    </w:p>
    <w:tbl>
      <w:tblPr>
        <w:tblStyle w:val="TableLayout"/>
        <w:tblW w:w="14580" w:type="dxa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4332"/>
        <w:gridCol w:w="360"/>
        <w:gridCol w:w="360"/>
        <w:gridCol w:w="4426"/>
        <w:gridCol w:w="360"/>
        <w:gridCol w:w="360"/>
        <w:gridCol w:w="4382"/>
      </w:tblGrid>
      <w:tr w:rsidR="00F84E76" w14:paraId="2013FE2F" w14:textId="77777777" w:rsidTr="00A866C5">
        <w:trPr>
          <w:trHeight w:hRule="exact" w:val="10800"/>
          <w:jc w:val="center"/>
        </w:trPr>
        <w:tc>
          <w:tcPr>
            <w:tcW w:w="4332" w:type="dxa"/>
          </w:tcPr>
          <w:sdt>
            <w:sdtPr>
              <w:id w:val="-1941750188"/>
              <w:picture/>
            </w:sdtPr>
            <w:sdtEndPr/>
            <w:sdtContent>
              <w:p w14:paraId="78509C53" w14:textId="77777777" w:rsidR="00F84E76" w:rsidRDefault="002A459A">
                <w:r>
                  <w:rPr>
                    <w:noProof/>
                    <w:lang w:eastAsia="en-US"/>
                  </w:rPr>
                  <w:drawing>
                    <wp:inline distT="0" distB="0" distL="0" distR="0" wp14:anchorId="4969EAB7" wp14:editId="7F5E3941">
                      <wp:extent cx="2561590" cy="3219450"/>
                      <wp:effectExtent l="0" t="0" r="0" b="0"/>
                      <wp:docPr id="11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5283" cy="32617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78A13E3" w14:textId="77777777" w:rsidR="00F84E76" w:rsidRDefault="00F84E76" w:rsidP="00A866C5">
            <w:pPr>
              <w:pStyle w:val="Heading1"/>
              <w:rPr>
                <w:rFonts w:asciiTheme="minorHAnsi" w:hAnsiTheme="minorHAnsi"/>
                <w:color w:val="auto"/>
                <w:sz w:val="20"/>
              </w:rPr>
            </w:pPr>
          </w:p>
          <w:p w14:paraId="1729CF7F" w14:textId="77777777" w:rsidR="00A866C5" w:rsidRDefault="00A866C5" w:rsidP="00A866C5">
            <w:pPr>
              <w:rPr>
                <w:b/>
                <w:sz w:val="24"/>
                <w:szCs w:val="24"/>
              </w:rPr>
            </w:pPr>
            <w:r w:rsidRPr="00A866C5">
              <w:rPr>
                <w:b/>
                <w:sz w:val="24"/>
                <w:szCs w:val="24"/>
              </w:rPr>
              <w:t xml:space="preserve">Trends in </w:t>
            </w:r>
            <w:r>
              <w:rPr>
                <w:b/>
                <w:sz w:val="24"/>
                <w:szCs w:val="24"/>
              </w:rPr>
              <w:t>E</w:t>
            </w:r>
            <w:r w:rsidRPr="00A866C5">
              <w:rPr>
                <w:b/>
                <w:sz w:val="24"/>
                <w:szCs w:val="24"/>
              </w:rPr>
              <w:t xml:space="preserve">lderly </w:t>
            </w:r>
            <w:r>
              <w:rPr>
                <w:b/>
                <w:sz w:val="24"/>
                <w:szCs w:val="24"/>
              </w:rPr>
              <w:t>A</w:t>
            </w:r>
            <w:r w:rsidRPr="00A866C5">
              <w:rPr>
                <w:b/>
                <w:sz w:val="24"/>
                <w:szCs w:val="24"/>
              </w:rPr>
              <w:t>buse</w:t>
            </w:r>
          </w:p>
          <w:p w14:paraId="3A0A016C" w14:textId="77777777" w:rsidR="00A866C5" w:rsidRDefault="00A866C5" w:rsidP="00A866C5">
            <w:pPr>
              <w:pStyle w:val="ListParagraph"/>
              <w:numPr>
                <w:ilvl w:val="0"/>
                <w:numId w:val="9"/>
              </w:numPr>
            </w:pPr>
            <w:r>
              <w:t>Statistically, elders with disabilities report being abused more often than those who do not have a mental or physical disability</w:t>
            </w:r>
          </w:p>
          <w:p w14:paraId="2CE54E3F" w14:textId="77777777" w:rsidR="00A866C5" w:rsidRDefault="00A866C5" w:rsidP="00A866C5">
            <w:pPr>
              <w:pStyle w:val="ListParagraph"/>
              <w:numPr>
                <w:ilvl w:val="0"/>
                <w:numId w:val="9"/>
              </w:numPr>
            </w:pPr>
            <w:r>
              <w:t>Research also shows that patients with dementia have a greater risk of being abused than elders without dementia</w:t>
            </w:r>
          </w:p>
          <w:p w14:paraId="73F7A1B2" w14:textId="77777777" w:rsidR="00A866C5" w:rsidRDefault="00A866C5" w:rsidP="00A866C5">
            <w:pPr>
              <w:pStyle w:val="ListParagraph"/>
              <w:numPr>
                <w:ilvl w:val="0"/>
                <w:numId w:val="9"/>
              </w:numPr>
            </w:pPr>
            <w:r>
              <w:t>The amount of reported elderly abuse cases</w:t>
            </w:r>
            <w:r w:rsidR="00493C57">
              <w:t xml:space="preserve"> has been increasing yearly, which is good and bad…</w:t>
            </w:r>
          </w:p>
          <w:p w14:paraId="7E032F8F" w14:textId="77777777" w:rsidR="00493C57" w:rsidRDefault="00493C57" w:rsidP="00493C57">
            <w:pPr>
              <w:pStyle w:val="ListParagraph"/>
              <w:numPr>
                <w:ilvl w:val="0"/>
                <w:numId w:val="9"/>
              </w:numPr>
            </w:pPr>
            <w:r>
              <w:t>Good because people are starting to recognize the warning signs and cues of elderly abuse</w:t>
            </w:r>
          </w:p>
          <w:p w14:paraId="5B447191" w14:textId="77777777" w:rsidR="00493C57" w:rsidRDefault="00493C57" w:rsidP="00493C57">
            <w:pPr>
              <w:pStyle w:val="ListParagraph"/>
              <w:numPr>
                <w:ilvl w:val="0"/>
                <w:numId w:val="9"/>
              </w:numPr>
            </w:pPr>
            <w:r>
              <w:t>Bad because the amount of elderly abuse cases are also increasing</w:t>
            </w:r>
          </w:p>
          <w:p w14:paraId="6BC5A1D0" w14:textId="77777777" w:rsidR="00B11976" w:rsidRDefault="00B11976" w:rsidP="00B11976"/>
          <w:p w14:paraId="17DD961C" w14:textId="77777777" w:rsidR="00B11976" w:rsidRDefault="00B11976" w:rsidP="00B11976"/>
          <w:p w14:paraId="2AD4793B" w14:textId="77777777" w:rsidR="00B11976" w:rsidRDefault="00B11976" w:rsidP="00B11976"/>
          <w:p w14:paraId="343B83BB" w14:textId="77777777" w:rsidR="00B11976" w:rsidRDefault="00B11976" w:rsidP="00B11976"/>
          <w:p w14:paraId="6A3978B8" w14:textId="77777777" w:rsidR="00B11976" w:rsidRDefault="00B11976" w:rsidP="00B11976"/>
          <w:p w14:paraId="39D9183D" w14:textId="77777777" w:rsidR="00B11976" w:rsidRDefault="00B11976" w:rsidP="00B11976"/>
          <w:p w14:paraId="5883BD7E" w14:textId="77777777" w:rsidR="00B11976" w:rsidRDefault="00B11976" w:rsidP="00B11976"/>
          <w:p w14:paraId="510962BD" w14:textId="77777777" w:rsidR="00B11976" w:rsidRDefault="00B11976" w:rsidP="00B11976"/>
          <w:p w14:paraId="701DCFF0" w14:textId="77777777" w:rsidR="00B11976" w:rsidRDefault="00B11976" w:rsidP="00B11976"/>
          <w:p w14:paraId="42BF1DE0" w14:textId="77777777" w:rsidR="00B11976" w:rsidRDefault="00B11976" w:rsidP="00B11976"/>
          <w:p w14:paraId="38EA0599" w14:textId="77777777" w:rsidR="00B11976" w:rsidRDefault="00B11976" w:rsidP="00B11976"/>
          <w:p w14:paraId="04E595A7" w14:textId="77777777" w:rsidR="00B11976" w:rsidRDefault="00B11976" w:rsidP="00B11976"/>
          <w:p w14:paraId="76AADDB0" w14:textId="77777777" w:rsidR="00B11976" w:rsidRPr="00A866C5" w:rsidRDefault="00B11976" w:rsidP="00B11976"/>
        </w:tc>
        <w:tc>
          <w:tcPr>
            <w:tcW w:w="360" w:type="dxa"/>
          </w:tcPr>
          <w:p w14:paraId="1407A7B8" w14:textId="77777777" w:rsidR="00F84E76" w:rsidRDefault="00F84E76"/>
        </w:tc>
        <w:tc>
          <w:tcPr>
            <w:tcW w:w="360" w:type="dxa"/>
          </w:tcPr>
          <w:p w14:paraId="04B9FE36" w14:textId="77777777" w:rsidR="00F84E76" w:rsidRDefault="00F84E76"/>
        </w:tc>
        <w:tc>
          <w:tcPr>
            <w:tcW w:w="4426" w:type="dxa"/>
          </w:tcPr>
          <w:p w14:paraId="6E5A1237" w14:textId="77777777" w:rsidR="00F84E76" w:rsidRDefault="008C166F" w:rsidP="008C166F">
            <w:pPr>
              <w:pStyle w:val="Heading2"/>
              <w:spacing w:before="200"/>
              <w:rPr>
                <w:rStyle w:val="Heading2Char"/>
                <w:b/>
              </w:rPr>
            </w:pPr>
            <w:r w:rsidRPr="008C166F">
              <w:rPr>
                <w:rStyle w:val="Heading2Char"/>
                <w:b/>
              </w:rPr>
              <w:t xml:space="preserve">Who are the </w:t>
            </w:r>
            <w:r>
              <w:rPr>
                <w:rStyle w:val="Heading2Char"/>
                <w:b/>
              </w:rPr>
              <w:t>culprits</w:t>
            </w:r>
            <w:r w:rsidRPr="008C166F">
              <w:rPr>
                <w:rStyle w:val="Heading2Char"/>
                <w:b/>
              </w:rPr>
              <w:t>?</w:t>
            </w:r>
            <w:r>
              <w:rPr>
                <w:rStyle w:val="Heading2Char"/>
                <w:b/>
              </w:rPr>
              <w:t xml:space="preserve"> </w:t>
            </w:r>
          </w:p>
          <w:p w14:paraId="1079B574" w14:textId="77777777" w:rsidR="008C166F" w:rsidRDefault="008C166F" w:rsidP="008C166F">
            <w:pPr>
              <w:rPr>
                <w:b/>
              </w:rPr>
            </w:pPr>
            <w:r w:rsidRPr="008C166F">
              <w:rPr>
                <w:b/>
              </w:rPr>
              <w:t>Family members</w:t>
            </w:r>
          </w:p>
          <w:p w14:paraId="2832E527" w14:textId="77777777" w:rsidR="008C166F" w:rsidRDefault="008C166F" w:rsidP="008C166F">
            <w:pPr>
              <w:pStyle w:val="ListParagraph"/>
              <w:numPr>
                <w:ilvl w:val="0"/>
                <w:numId w:val="8"/>
              </w:numPr>
            </w:pPr>
            <w:r w:rsidRPr="008C166F">
              <w:t>Sons, daughters,</w:t>
            </w:r>
            <w:r>
              <w:t xml:space="preserve"> grandchildren,</w:t>
            </w:r>
            <w:r w:rsidRPr="008C166F">
              <w:t xml:space="preserve"> and even spouses</w:t>
            </w:r>
            <w:r>
              <w:t xml:space="preserve"> are to blame</w:t>
            </w:r>
          </w:p>
          <w:p w14:paraId="438DE3FB" w14:textId="77777777" w:rsidR="003005EC" w:rsidRDefault="003005EC" w:rsidP="008C166F">
            <w:pPr>
              <w:pStyle w:val="ListParagraph"/>
              <w:numPr>
                <w:ilvl w:val="0"/>
                <w:numId w:val="8"/>
              </w:numPr>
            </w:pPr>
            <w:r>
              <w:t>Also, friends conspire to abuse their elderly  acquaintances</w:t>
            </w:r>
          </w:p>
          <w:p w14:paraId="356FF3B8" w14:textId="77777777" w:rsidR="008C166F" w:rsidRDefault="008C166F" w:rsidP="008C166F">
            <w:pPr>
              <w:rPr>
                <w:b/>
              </w:rPr>
            </w:pPr>
            <w:r w:rsidRPr="008C166F">
              <w:rPr>
                <w:b/>
              </w:rPr>
              <w:t>Caregivers</w:t>
            </w:r>
          </w:p>
          <w:p w14:paraId="22E5A406" w14:textId="77777777" w:rsidR="008C166F" w:rsidRDefault="008C166F" w:rsidP="008C166F">
            <w:pPr>
              <w:pStyle w:val="ListParagraph"/>
              <w:numPr>
                <w:ilvl w:val="0"/>
                <w:numId w:val="8"/>
              </w:numPr>
            </w:pPr>
            <w:r w:rsidRPr="008C166F">
              <w:t xml:space="preserve">Nursing home staff, </w:t>
            </w:r>
            <w:r w:rsidR="003005EC">
              <w:t>physicians, and nurses</w:t>
            </w:r>
          </w:p>
          <w:p w14:paraId="5ED24D46" w14:textId="77777777" w:rsidR="003005EC" w:rsidRDefault="003005EC" w:rsidP="003005EC">
            <w:pPr>
              <w:rPr>
                <w:b/>
              </w:rPr>
            </w:pPr>
            <w:r w:rsidRPr="003005EC">
              <w:rPr>
                <w:b/>
              </w:rPr>
              <w:t>Strangers</w:t>
            </w:r>
          </w:p>
          <w:p w14:paraId="44EB6121" w14:textId="77777777" w:rsidR="003005EC" w:rsidRDefault="003005EC" w:rsidP="003005EC">
            <w:pPr>
              <w:pStyle w:val="ListParagraph"/>
              <w:numPr>
                <w:ilvl w:val="0"/>
                <w:numId w:val="8"/>
              </w:numPr>
            </w:pPr>
            <w:r w:rsidRPr="003005EC">
              <w:t>Many associated just for financial exploitation</w:t>
            </w:r>
          </w:p>
          <w:p w14:paraId="14F9FBA5" w14:textId="77777777" w:rsidR="003005EC" w:rsidRPr="003005EC" w:rsidRDefault="003005EC" w:rsidP="003005EC">
            <w:pPr>
              <w:pStyle w:val="ListParagraph"/>
              <w:numPr>
                <w:ilvl w:val="0"/>
                <w:numId w:val="8"/>
              </w:numPr>
            </w:pPr>
            <w:r>
              <w:t xml:space="preserve">They earn the trust of the elderly person and wreak havoc on their financial records  </w:t>
            </w:r>
          </w:p>
          <w:p w14:paraId="55379573" w14:textId="77777777" w:rsidR="008C166F" w:rsidRDefault="003005EC" w:rsidP="008C166F">
            <w:r>
              <w:t xml:space="preserve">Many of these perpetrators have alcohol and substance abuse problems and exploit the elderly for money or their medications. </w:t>
            </w:r>
          </w:p>
          <w:p w14:paraId="506D3292" w14:textId="77777777" w:rsidR="00493C57" w:rsidRDefault="00493C57" w:rsidP="008C166F"/>
          <w:p w14:paraId="0839E40F" w14:textId="77777777" w:rsidR="00493C57" w:rsidRPr="003005EC" w:rsidRDefault="00493C57" w:rsidP="008C166F"/>
          <w:p w14:paraId="2FEEBED6" w14:textId="77777777" w:rsidR="00F84E76" w:rsidRDefault="003005EC" w:rsidP="003005EC">
            <w:pPr>
              <w:pStyle w:val="Quote"/>
              <w:rPr>
                <w:rStyle w:val="QuoteChar"/>
                <w:i/>
              </w:rPr>
            </w:pPr>
            <w:r w:rsidRPr="00A866C5">
              <w:rPr>
                <w:rStyle w:val="QuoteChar"/>
                <w:i/>
              </w:rPr>
              <w:t xml:space="preserve">“A nation’s greatness is measured by how it treats its weakest members.”                    </w:t>
            </w:r>
            <w:r w:rsidR="00A866C5">
              <w:rPr>
                <w:rStyle w:val="QuoteChar"/>
                <w:i/>
              </w:rPr>
              <w:t xml:space="preserve">  </w:t>
            </w:r>
            <w:r w:rsidRPr="00A866C5">
              <w:rPr>
                <w:rStyle w:val="QuoteChar"/>
                <w:i/>
              </w:rPr>
              <w:t>-Gandhi</w:t>
            </w:r>
          </w:p>
          <w:p w14:paraId="751BD1BC" w14:textId="77777777" w:rsidR="00B11976" w:rsidRDefault="00B11976" w:rsidP="00B11976"/>
          <w:p w14:paraId="474A09C4" w14:textId="77777777" w:rsidR="00B11976" w:rsidRDefault="00B11976" w:rsidP="00B11976"/>
          <w:p w14:paraId="7E657067" w14:textId="77777777" w:rsidR="00B11976" w:rsidRDefault="00B11976" w:rsidP="00B11976"/>
          <w:p w14:paraId="14961535" w14:textId="77777777" w:rsidR="00B11976" w:rsidRDefault="00B11976" w:rsidP="00B11976"/>
          <w:p w14:paraId="5CB85A69" w14:textId="77777777" w:rsidR="00B11976" w:rsidRDefault="00B11976" w:rsidP="00B11976"/>
          <w:p w14:paraId="277144EA" w14:textId="77777777" w:rsidR="00B11976" w:rsidRDefault="00B11976" w:rsidP="00B11976"/>
          <w:p w14:paraId="3F6D8585" w14:textId="77777777" w:rsidR="00B11976" w:rsidRPr="00B11976" w:rsidRDefault="00B11976" w:rsidP="00B11976"/>
        </w:tc>
        <w:tc>
          <w:tcPr>
            <w:tcW w:w="360" w:type="dxa"/>
          </w:tcPr>
          <w:p w14:paraId="67A82837" w14:textId="77777777" w:rsidR="00F84E76" w:rsidRDefault="00F84E76"/>
        </w:tc>
        <w:tc>
          <w:tcPr>
            <w:tcW w:w="360" w:type="dxa"/>
          </w:tcPr>
          <w:p w14:paraId="391BAB36" w14:textId="77777777" w:rsidR="00F84E76" w:rsidRDefault="00F84E76"/>
        </w:tc>
        <w:tc>
          <w:tcPr>
            <w:tcW w:w="4382" w:type="dxa"/>
          </w:tcPr>
          <w:sdt>
            <w:sdtPr>
              <w:id w:val="1665123103"/>
              <w:picture/>
            </w:sdtPr>
            <w:sdtEndPr/>
            <w:sdtContent>
              <w:p w14:paraId="7583F94D" w14:textId="77777777" w:rsidR="00F84E76" w:rsidRDefault="002A459A">
                <w:r>
                  <w:rPr>
                    <w:noProof/>
                    <w:lang w:eastAsia="en-US"/>
                  </w:rPr>
                  <w:drawing>
                    <wp:inline distT="0" distB="0" distL="0" distR="0" wp14:anchorId="5CC77D74" wp14:editId="6C24BB4E">
                      <wp:extent cx="2542540" cy="2447535"/>
                      <wp:effectExtent l="0" t="0" r="0" b="0"/>
                      <wp:docPr id="12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81512" cy="24850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2FFF223" w14:textId="77777777" w:rsidR="00F84E76" w:rsidRDefault="00493C57" w:rsidP="00493C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 is at risk of elderly abuse?</w:t>
            </w:r>
          </w:p>
          <w:p w14:paraId="0FF9099A" w14:textId="77777777" w:rsidR="00493C57" w:rsidRDefault="00493C57" w:rsidP="00493C57">
            <w:r>
              <w:t>The following characteristics increase an individual’s risk of abuse:</w:t>
            </w:r>
          </w:p>
          <w:p w14:paraId="5FF20719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Loneliness</w:t>
            </w:r>
          </w:p>
          <w:p w14:paraId="63074616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Isolation</w:t>
            </w:r>
          </w:p>
          <w:p w14:paraId="2918AB6F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Being wealthy</w:t>
            </w:r>
          </w:p>
          <w:p w14:paraId="32759B50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Suffering a recent loss</w:t>
            </w:r>
          </w:p>
          <w:p w14:paraId="64D42BAB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Physical and/or mental disabilities</w:t>
            </w:r>
          </w:p>
          <w:p w14:paraId="3A9C36A2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Family members with alcohol or drug abuses problems</w:t>
            </w:r>
          </w:p>
          <w:p w14:paraId="15E8B3D4" w14:textId="77777777" w:rsidR="00493C57" w:rsidRDefault="00493C57" w:rsidP="00493C57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>
              <w:t>Being unaware of finances</w:t>
            </w:r>
          </w:p>
          <w:p w14:paraId="1B4790BA" w14:textId="77777777" w:rsidR="00B11976" w:rsidRDefault="00B11976" w:rsidP="00B11976">
            <w:pPr>
              <w:spacing w:line="360" w:lineRule="auto"/>
            </w:pPr>
          </w:p>
          <w:p w14:paraId="2387F8B4" w14:textId="77777777" w:rsidR="00B11976" w:rsidRDefault="00B11976" w:rsidP="00B11976">
            <w:pPr>
              <w:spacing w:line="360" w:lineRule="auto"/>
            </w:pPr>
          </w:p>
          <w:p w14:paraId="325CCFA8" w14:textId="77777777" w:rsidR="00B11976" w:rsidRDefault="00B11976" w:rsidP="00B11976">
            <w:pPr>
              <w:spacing w:line="360" w:lineRule="auto"/>
            </w:pPr>
          </w:p>
          <w:p w14:paraId="2D9737B3" w14:textId="77777777" w:rsidR="00B11976" w:rsidRDefault="00B11976" w:rsidP="00B11976">
            <w:pPr>
              <w:spacing w:line="360" w:lineRule="auto"/>
            </w:pPr>
          </w:p>
          <w:p w14:paraId="1D409570" w14:textId="77777777" w:rsidR="00B11976" w:rsidRDefault="00B11976" w:rsidP="00B11976">
            <w:pPr>
              <w:spacing w:line="360" w:lineRule="auto"/>
            </w:pPr>
          </w:p>
          <w:p w14:paraId="51B1A122" w14:textId="77777777" w:rsidR="00B11976" w:rsidRDefault="00B11976" w:rsidP="00B11976">
            <w:pPr>
              <w:spacing w:line="360" w:lineRule="auto"/>
            </w:pPr>
          </w:p>
          <w:p w14:paraId="267F7F14" w14:textId="77777777" w:rsidR="00B11976" w:rsidRDefault="00B11976" w:rsidP="00B11976">
            <w:pPr>
              <w:spacing w:line="360" w:lineRule="auto"/>
            </w:pPr>
          </w:p>
          <w:p w14:paraId="043AE10F" w14:textId="77777777" w:rsidR="00B11976" w:rsidRDefault="00B11976" w:rsidP="00B11976">
            <w:pPr>
              <w:spacing w:line="360" w:lineRule="auto"/>
            </w:pPr>
          </w:p>
          <w:p w14:paraId="61D8B82A" w14:textId="77777777" w:rsidR="00B11976" w:rsidRDefault="00B11976" w:rsidP="00B11976">
            <w:pPr>
              <w:spacing w:line="360" w:lineRule="auto"/>
            </w:pPr>
          </w:p>
          <w:p w14:paraId="521E1A8B" w14:textId="77777777" w:rsidR="00B11976" w:rsidRDefault="00B11976" w:rsidP="00B11976">
            <w:pPr>
              <w:spacing w:line="360" w:lineRule="auto"/>
            </w:pPr>
          </w:p>
          <w:p w14:paraId="67ED26ED" w14:textId="77777777" w:rsidR="00B11976" w:rsidRDefault="00B11976" w:rsidP="00B11976">
            <w:pPr>
              <w:spacing w:line="360" w:lineRule="auto"/>
            </w:pPr>
          </w:p>
          <w:p w14:paraId="0FFB4989" w14:textId="77777777" w:rsidR="00B11976" w:rsidRDefault="00B11976" w:rsidP="00B11976">
            <w:pPr>
              <w:spacing w:line="360" w:lineRule="auto"/>
            </w:pPr>
          </w:p>
          <w:p w14:paraId="3640D4C7" w14:textId="77777777" w:rsidR="00B11976" w:rsidRDefault="00B11976" w:rsidP="00B11976">
            <w:pPr>
              <w:spacing w:line="360" w:lineRule="auto"/>
            </w:pPr>
          </w:p>
          <w:p w14:paraId="702F9F1F" w14:textId="77777777" w:rsidR="00B11976" w:rsidRDefault="00B11976" w:rsidP="00B11976">
            <w:pPr>
              <w:spacing w:line="360" w:lineRule="auto"/>
            </w:pPr>
          </w:p>
          <w:p w14:paraId="6DF85761" w14:textId="77777777" w:rsidR="00B11976" w:rsidRDefault="00B11976" w:rsidP="00B11976">
            <w:pPr>
              <w:spacing w:line="360" w:lineRule="auto"/>
            </w:pPr>
          </w:p>
          <w:p w14:paraId="6B3D0C76" w14:textId="77777777" w:rsidR="00B11976" w:rsidRPr="00493C57" w:rsidRDefault="00B11976" w:rsidP="00B11976">
            <w:pPr>
              <w:spacing w:line="360" w:lineRule="auto"/>
            </w:pPr>
          </w:p>
        </w:tc>
      </w:tr>
    </w:tbl>
    <w:p w14:paraId="3A0B1988" w14:textId="77777777" w:rsidR="00F84E76" w:rsidRDefault="00F84E76">
      <w:pPr>
        <w:pStyle w:val="NoSpacing"/>
      </w:pPr>
    </w:p>
    <w:sectPr w:rsidR="00F84E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A1A98" w14:textId="77777777" w:rsidR="00E84DC5" w:rsidRDefault="00E84DC5" w:rsidP="00B11976">
      <w:pPr>
        <w:spacing w:after="0" w:line="240" w:lineRule="auto"/>
      </w:pPr>
      <w:r>
        <w:separator/>
      </w:r>
    </w:p>
  </w:endnote>
  <w:endnote w:type="continuationSeparator" w:id="0">
    <w:p w14:paraId="778F6E1F" w14:textId="77777777" w:rsidR="00E84DC5" w:rsidRDefault="00E84DC5" w:rsidP="00B1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ｺﾞｼｯｸM">
    <w:panose1 w:val="00000000000000000000"/>
    <w:charset w:val="00"/>
    <w:family w:val="roman"/>
    <w:notTrueType/>
    <w:pitch w:val="default"/>
  </w:font>
  <w:font w:name="HGMinchoB">
    <w:altName w:val="HG明朝B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D3ED4" w14:textId="77777777" w:rsidR="00E84DC5" w:rsidRDefault="00E84DC5" w:rsidP="00B11976">
      <w:pPr>
        <w:spacing w:after="0" w:line="240" w:lineRule="auto"/>
      </w:pPr>
      <w:r>
        <w:separator/>
      </w:r>
    </w:p>
  </w:footnote>
  <w:footnote w:type="continuationSeparator" w:id="0">
    <w:p w14:paraId="7027D97C" w14:textId="77777777" w:rsidR="00E84DC5" w:rsidRDefault="00E84DC5" w:rsidP="00B11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024A78BD"/>
    <w:multiLevelType w:val="hybridMultilevel"/>
    <w:tmpl w:val="5A70D8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32C5E"/>
    <w:multiLevelType w:val="hybridMultilevel"/>
    <w:tmpl w:val="B784E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1251F"/>
    <w:multiLevelType w:val="hybridMultilevel"/>
    <w:tmpl w:val="472A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84398"/>
    <w:multiLevelType w:val="hybridMultilevel"/>
    <w:tmpl w:val="C5A2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8571F"/>
    <w:multiLevelType w:val="hybridMultilevel"/>
    <w:tmpl w:val="4E360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D306F"/>
    <w:multiLevelType w:val="hybridMultilevel"/>
    <w:tmpl w:val="27C4F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E1E30"/>
    <w:multiLevelType w:val="hybridMultilevel"/>
    <w:tmpl w:val="B2EED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3E74423"/>
    <w:multiLevelType w:val="hybridMultilevel"/>
    <w:tmpl w:val="678AA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D32C3"/>
    <w:multiLevelType w:val="hybridMultilevel"/>
    <w:tmpl w:val="F2F0730C"/>
    <w:lvl w:ilvl="0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  <w:num w:numId="12">
    <w:abstractNumId w:val="1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3FE"/>
    <w:rsid w:val="00032A16"/>
    <w:rsid w:val="00071EC2"/>
    <w:rsid w:val="00117DA0"/>
    <w:rsid w:val="002A459A"/>
    <w:rsid w:val="003005EC"/>
    <w:rsid w:val="003D0D8A"/>
    <w:rsid w:val="00493C57"/>
    <w:rsid w:val="004A3E90"/>
    <w:rsid w:val="004D4F61"/>
    <w:rsid w:val="0051175C"/>
    <w:rsid w:val="005D2901"/>
    <w:rsid w:val="00614B3C"/>
    <w:rsid w:val="00700EB9"/>
    <w:rsid w:val="00813AE3"/>
    <w:rsid w:val="00833D0C"/>
    <w:rsid w:val="008C166F"/>
    <w:rsid w:val="009523FE"/>
    <w:rsid w:val="00964B57"/>
    <w:rsid w:val="00A866C5"/>
    <w:rsid w:val="00AB506A"/>
    <w:rsid w:val="00B11976"/>
    <w:rsid w:val="00B33F47"/>
    <w:rsid w:val="00BC487C"/>
    <w:rsid w:val="00BC6DEB"/>
    <w:rsid w:val="00BF74C6"/>
    <w:rsid w:val="00E84DC5"/>
    <w:rsid w:val="00F27BD8"/>
    <w:rsid w:val="00F348E5"/>
    <w:rsid w:val="00F8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9AA17B"/>
  <w15:docId w15:val="{3C6467BD-735E-4E95-BF16-B6E0829D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6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6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027E6F" w:themeColor="accent1" w:themeShade="BF"/>
      <w:sz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paragraph" w:styleId="ListParagraph">
    <w:name w:val="List Paragraph"/>
    <w:basedOn w:val="Normal"/>
    <w:uiPriority w:val="34"/>
    <w:unhideWhenUsed/>
    <w:qFormat/>
    <w:rsid w:val="00964B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1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976"/>
  </w:style>
  <w:style w:type="character" w:styleId="Hyperlink">
    <w:name w:val="Hyperlink"/>
    <w:basedOn w:val="DefaultParagraphFont"/>
    <w:uiPriority w:val="99"/>
    <w:unhideWhenUsed/>
    <w:rsid w:val="005D2901"/>
    <w:rPr>
      <w:color w:val="4D443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A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A16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32A16"/>
    <w:rPr>
      <w:color w:val="027E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U%20User\AppData\Roaming\Microsoft\Templates\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2DEFFFA18F84F9880C8AD7140195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F1D3-8B75-4DEE-AEEE-ED030451D71B}"/>
      </w:docPartPr>
      <w:docPartBody>
        <w:p w:rsidR="00E02AF2" w:rsidRDefault="00881999" w:rsidP="00881999">
          <w:pPr>
            <w:pStyle w:val="C2DEFFFA18F84F9880C8AD7140195753"/>
          </w:pPr>
          <w:r>
            <w:t>[Telephone]</w:t>
          </w:r>
        </w:p>
      </w:docPartBody>
    </w:docPart>
    <w:docPart>
      <w:docPartPr>
        <w:name w:val="E6EB6E2F91A94CC88E3DDA1887C5A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C6E9B-28B9-4E91-B727-44F5F2293BCC}"/>
      </w:docPartPr>
      <w:docPartBody>
        <w:p w:rsidR="00E02AF2" w:rsidRDefault="00881999" w:rsidP="00881999">
          <w:pPr>
            <w:pStyle w:val="E6EB6E2F91A94CC88E3DDA1887C5A018"/>
          </w:pPr>
          <w:r>
            <w:t>[Email address]</w:t>
          </w:r>
        </w:p>
      </w:docPartBody>
    </w:docPart>
    <w:docPart>
      <w:docPartPr>
        <w:name w:val="1880CED0FD2147F5AF84050D20A11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C919C-ECED-42B4-B70B-F51DE37D5A69}"/>
      </w:docPartPr>
      <w:docPartBody>
        <w:p w:rsidR="00E02AF2" w:rsidRDefault="00881999" w:rsidP="00881999">
          <w:pPr>
            <w:pStyle w:val="1880CED0FD2147F5AF84050D20A11EB9"/>
          </w:pPr>
          <w:r>
            <w:t>[Web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ｺﾞｼｯｸM">
    <w:panose1 w:val="00000000000000000000"/>
    <w:charset w:val="00"/>
    <w:family w:val="roman"/>
    <w:notTrueType/>
    <w:pitch w:val="default"/>
  </w:font>
  <w:font w:name="HGMinchoB">
    <w:altName w:val="HG明朝B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44546A" w:themeColor="text2"/>
        <w:sz w:val="16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999"/>
    <w:rsid w:val="00140A40"/>
    <w:rsid w:val="002A58EF"/>
    <w:rsid w:val="007F64FA"/>
    <w:rsid w:val="00881999"/>
    <w:rsid w:val="00E0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881999"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44546A" w:themeColor="text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7DB97B33B7475D8D6833A90209BD99">
    <w:name w:val="DD7DB97B33B7475D8D6833A90209BD99"/>
  </w:style>
  <w:style w:type="character" w:customStyle="1" w:styleId="Heading2Char">
    <w:name w:val="Heading 2 Char"/>
    <w:basedOn w:val="DefaultParagraphFont"/>
    <w:link w:val="Heading2"/>
    <w:uiPriority w:val="1"/>
    <w:rsid w:val="00881999"/>
    <w:rPr>
      <w:rFonts w:asciiTheme="majorHAnsi" w:eastAsiaTheme="majorEastAsia" w:hAnsiTheme="majorHAnsi" w:cstheme="majorBidi"/>
      <w:b/>
      <w:bCs/>
      <w:color w:val="44546A" w:themeColor="text2"/>
      <w:sz w:val="24"/>
    </w:rPr>
  </w:style>
  <w:style w:type="paragraph" w:styleId="ListBullet">
    <w:name w:val="List Bullet"/>
    <w:basedOn w:val="Normal"/>
    <w:uiPriority w:val="1"/>
    <w:unhideWhenUsed/>
    <w:qFormat/>
    <w:rsid w:val="00881999"/>
    <w:pPr>
      <w:numPr>
        <w:numId w:val="1"/>
      </w:numPr>
      <w:spacing w:after="200" w:line="288" w:lineRule="auto"/>
    </w:pPr>
    <w:rPr>
      <w:color w:val="50637D" w:themeColor="text2" w:themeTint="E6"/>
      <w:sz w:val="20"/>
    </w:rPr>
  </w:style>
  <w:style w:type="paragraph" w:customStyle="1" w:styleId="22B79BDEF33949BE8F49BA336810E80B">
    <w:name w:val="22B79BDEF33949BE8F49BA336810E80B"/>
  </w:style>
  <w:style w:type="paragraph" w:customStyle="1" w:styleId="7518E2C852E84B7A89A9FE62FFD53095">
    <w:name w:val="7518E2C852E84B7A89A9FE62FFD53095"/>
  </w:style>
  <w:style w:type="paragraph" w:customStyle="1" w:styleId="72AFD51B72EF4D04B730C1CF810D5C93">
    <w:name w:val="72AFD51B72EF4D04B730C1CF810D5C93"/>
  </w:style>
  <w:style w:type="paragraph" w:customStyle="1" w:styleId="63042720BE274A47896153749B830445">
    <w:name w:val="63042720BE274A47896153749B830445"/>
  </w:style>
  <w:style w:type="paragraph" w:customStyle="1" w:styleId="8C5F69789E2F4244B9DDF8476CEF8A5D">
    <w:name w:val="8C5F69789E2F4244B9DDF8476CEF8A5D"/>
  </w:style>
  <w:style w:type="paragraph" w:customStyle="1" w:styleId="331E722A7A78475EA5856B6815E4332E">
    <w:name w:val="331E722A7A78475EA5856B6815E4332E"/>
  </w:style>
  <w:style w:type="paragraph" w:customStyle="1" w:styleId="16D895FB637D400D8D5455300D0F4799">
    <w:name w:val="16D895FB637D400D8D5455300D0F4799"/>
  </w:style>
  <w:style w:type="paragraph" w:customStyle="1" w:styleId="6B964BB649E24CC6B45FA46F2DE48B86">
    <w:name w:val="6B964BB649E24CC6B45FA46F2DE48B86"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2F5496" w:themeColor="accent1" w:themeShade="BF"/>
      <w:sz w:val="42"/>
    </w:rPr>
  </w:style>
  <w:style w:type="paragraph" w:customStyle="1" w:styleId="F4A5966D4B264B728737D45F8054E1F1">
    <w:name w:val="F4A5966D4B264B728737D45F8054E1F1"/>
  </w:style>
  <w:style w:type="paragraph" w:customStyle="1" w:styleId="41FEE633D3954B4986F07885B24969F6">
    <w:name w:val="41FEE633D3954B4986F07885B24969F6"/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2F5496" w:themeColor="accent1" w:themeShade="BF"/>
        <w:bottom w:val="single" w:sz="4" w:space="14" w:color="2F5496" w:themeColor="accent1" w:themeShade="BF"/>
      </w:pBdr>
      <w:spacing w:before="480" w:after="480" w:line="336" w:lineRule="auto"/>
    </w:pPr>
    <w:rPr>
      <w:i/>
      <w:iCs/>
      <w:color w:val="2F5496" w:themeColor="accent1" w:themeShade="BF"/>
      <w:sz w:val="30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2F5496" w:themeColor="accent1" w:themeShade="BF"/>
      <w:sz w:val="30"/>
    </w:rPr>
  </w:style>
  <w:style w:type="paragraph" w:customStyle="1" w:styleId="E2FD443EF59C48319007A95F5CF98C70">
    <w:name w:val="E2FD443EF59C48319007A95F5CF98C70"/>
  </w:style>
  <w:style w:type="paragraph" w:customStyle="1" w:styleId="04F29321D0C842ED9BFAB41E245A3502">
    <w:name w:val="04F29321D0C842ED9BFAB41E245A3502"/>
  </w:style>
  <w:style w:type="paragraph" w:customStyle="1" w:styleId="893A00E6B0E341CF9571BCBB4AE73FFE">
    <w:name w:val="893A00E6B0E341CF9571BCBB4AE73FFE"/>
    <w:rsid w:val="00881999"/>
  </w:style>
  <w:style w:type="paragraph" w:customStyle="1" w:styleId="586253726B95435CA2621822D496AB0B">
    <w:name w:val="586253726B95435CA2621822D496AB0B"/>
    <w:rsid w:val="00881999"/>
  </w:style>
  <w:style w:type="paragraph" w:customStyle="1" w:styleId="661A9AD9CDEB4E169DDA255DB6C9140F">
    <w:name w:val="661A9AD9CDEB4E169DDA255DB6C9140F"/>
    <w:rsid w:val="00881999"/>
  </w:style>
  <w:style w:type="paragraph" w:customStyle="1" w:styleId="07AC1A439BBA4477AE5E2C1AFD7322A4">
    <w:name w:val="07AC1A439BBA4477AE5E2C1AFD7322A4"/>
    <w:rsid w:val="00881999"/>
  </w:style>
  <w:style w:type="paragraph" w:customStyle="1" w:styleId="14F6F7FFB0CD4F43A6883240E2CA135D">
    <w:name w:val="14F6F7FFB0CD4F43A6883240E2CA135D"/>
    <w:rsid w:val="00881999"/>
  </w:style>
  <w:style w:type="paragraph" w:customStyle="1" w:styleId="41E57D0FC4A94919B2B6DD08EE4A6C0B">
    <w:name w:val="41E57D0FC4A94919B2B6DD08EE4A6C0B"/>
    <w:rsid w:val="00881999"/>
  </w:style>
  <w:style w:type="paragraph" w:customStyle="1" w:styleId="663100E786734171BF23B3F1F4CDCC40">
    <w:name w:val="663100E786734171BF23B3F1F4CDCC40"/>
    <w:rsid w:val="00881999"/>
  </w:style>
  <w:style w:type="paragraph" w:customStyle="1" w:styleId="9287B0EC46D8436DA2B0B8A455DDCF4B">
    <w:name w:val="9287B0EC46D8436DA2B0B8A455DDCF4B"/>
    <w:rsid w:val="00881999"/>
  </w:style>
  <w:style w:type="paragraph" w:customStyle="1" w:styleId="49A39830EEA3447786D5B4C9524CEC93">
    <w:name w:val="49A39830EEA3447786D5B4C9524CEC93"/>
    <w:rsid w:val="00881999"/>
  </w:style>
  <w:style w:type="paragraph" w:customStyle="1" w:styleId="04B735C63BE44683951ACA7F51E935CE">
    <w:name w:val="04B735C63BE44683951ACA7F51E935CE"/>
    <w:rsid w:val="00881999"/>
  </w:style>
  <w:style w:type="paragraph" w:customStyle="1" w:styleId="C2DEFFFA18F84F9880C8AD7140195753">
    <w:name w:val="C2DEFFFA18F84F9880C8AD7140195753"/>
    <w:rsid w:val="00881999"/>
  </w:style>
  <w:style w:type="paragraph" w:customStyle="1" w:styleId="E6EB6E2F91A94CC88E3DDA1887C5A018">
    <w:name w:val="E6EB6E2F91A94CC88E3DDA1887C5A018"/>
    <w:rsid w:val="00881999"/>
  </w:style>
  <w:style w:type="paragraph" w:customStyle="1" w:styleId="1880CED0FD2147F5AF84050D20A11EB9">
    <w:name w:val="1880CED0FD2147F5AF84050D20A11EB9"/>
    <w:rsid w:val="00881999"/>
  </w:style>
  <w:style w:type="paragraph" w:customStyle="1" w:styleId="48216104DACE4E928CF95DC279952563">
    <w:name w:val="48216104DACE4E928CF95DC279952563"/>
    <w:rsid w:val="008819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FA69E81-0C24-4775-962E-38A881F68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</Template>
  <TotalTime>1</TotalTime>
  <Pages>1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Name Here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Tierra McGowan</cp:lastModifiedBy>
  <cp:revision>2</cp:revision>
  <dcterms:created xsi:type="dcterms:W3CDTF">2019-03-17T04:11:00Z</dcterms:created>
  <dcterms:modified xsi:type="dcterms:W3CDTF">2019-03-17T04:11:00Z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TC029118979991</vt:lpwstr>
  </property>
</Properties>
</file>